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A3F" w:rsidRDefault="00133A3F">
      <w:pPr>
        <w:spacing w:line="360" w:lineRule="auto"/>
        <w:rPr>
          <w:rFonts w:ascii="Times New Roman" w:hAnsi="Times New Roman"/>
          <w:sz w:val="28"/>
        </w:rPr>
      </w:pPr>
    </w:p>
    <w:p w:rsidR="00133A3F" w:rsidRDefault="00C2246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AL DIRIGENTE SCOLASTICO</w:t>
      </w:r>
    </w:p>
    <w:p w:rsidR="00133A3F" w:rsidRDefault="00C22461">
      <w:pPr>
        <w:jc w:val="both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__________________________</w:t>
      </w:r>
    </w:p>
    <w:p w:rsidR="00133A3F" w:rsidRDefault="00C22461">
      <w:pPr>
        <w:ind w:left="4248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__________________________</w:t>
      </w:r>
      <w:r>
        <w:rPr>
          <w:rFonts w:ascii="Times New Roman" w:hAnsi="Times New Roman"/>
          <w:sz w:val="28"/>
        </w:rPr>
        <w:tab/>
        <w:t xml:space="preserve">       </w:t>
      </w:r>
      <w:r>
        <w:rPr>
          <w:rFonts w:ascii="Times New Roman" w:hAnsi="Times New Roman"/>
          <w:sz w:val="28"/>
        </w:rPr>
        <w:tab/>
        <w:t xml:space="preserve">                    ________________</w:t>
      </w:r>
    </w:p>
    <w:p w:rsidR="00133A3F" w:rsidRDefault="00133A3F">
      <w:pPr>
        <w:ind w:left="4248" w:firstLine="708"/>
        <w:jc w:val="both"/>
        <w:rPr>
          <w:rFonts w:ascii="Times New Roman" w:hAnsi="Times New Roman"/>
          <w:sz w:val="28"/>
        </w:rPr>
      </w:pPr>
    </w:p>
    <w:p w:rsidR="00133A3F" w:rsidRDefault="00133A3F">
      <w:pPr>
        <w:spacing w:line="360" w:lineRule="auto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/>
          <w:i/>
          <w:sz w:val="28"/>
          <w:u w:val="single"/>
        </w:rPr>
        <w:t>Oggetto: richiesta autorizzazione all'esercizio della libera professione</w:t>
      </w:r>
      <w:r>
        <w:rPr>
          <w:rFonts w:ascii="Times New Roman" w:hAnsi="Times New Roman"/>
          <w:b/>
          <w:sz w:val="28"/>
          <w:u w:val="single"/>
        </w:rPr>
        <w:t>.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__ l __ sottoscritt ________________________________________________ </w:t>
      </w: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nat__ a __________________________________________ il _________________</w:t>
      </w: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residente a____________________________ Via ___________________________</w:t>
      </w: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n° _____, insegnante a tempo determinato/indeterminato di ___________________</w:t>
      </w: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 presso questo Istituto.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CHIEDE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pStyle w:val="Corpotesto"/>
        <w:spacing w:line="360" w:lineRule="auto"/>
        <w:rPr>
          <w:sz w:val="28"/>
        </w:rPr>
      </w:pPr>
      <w:r>
        <w:rPr>
          <w:sz w:val="28"/>
        </w:rPr>
        <w:t xml:space="preserve">      Alla S.V. l'autorizzazione all'esercizio della libera professione di _____________ </w:t>
      </w:r>
    </w:p>
    <w:p w:rsidR="00133A3F" w:rsidRDefault="00C22461">
      <w:pPr>
        <w:pStyle w:val="Corpotesto"/>
        <w:spacing w:line="360" w:lineRule="auto"/>
        <w:rPr>
          <w:sz w:val="28"/>
        </w:rPr>
      </w:pPr>
      <w:r>
        <w:rPr>
          <w:sz w:val="28"/>
        </w:rPr>
        <w:t>____________________________ai sensi dell'art. 53 del D.L.vo n° 165/2001 e dell'art. 508 del D. L.vo n° 297/1994.</w:t>
      </w:r>
    </w:p>
    <w:p w:rsidR="00133A3F" w:rsidRDefault="00133A3F">
      <w:pPr>
        <w:pStyle w:val="Corpotesto"/>
        <w:spacing w:line="360" w:lineRule="auto"/>
        <w:rPr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A tal fine dichiara che tale impegno non sarà in alcun modo d'intralcio al regolare svolgimento della funzione docente e  alle altre attività collaterali.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________________li, ____________</w:t>
      </w:r>
    </w:p>
    <w:p w:rsidR="00133A3F" w:rsidRDefault="00133A3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3A3F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Firma</w:t>
      </w:r>
    </w:p>
    <w:p w:rsidR="00C22461" w:rsidRDefault="00C22461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___________________________</w:t>
      </w:r>
    </w:p>
    <w:sectPr w:rsidR="00C22461" w:rsidSect="00133A3F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DA"/>
    <w:rsid w:val="00133A3F"/>
    <w:rsid w:val="00274FDA"/>
    <w:rsid w:val="0078535F"/>
    <w:rsid w:val="009F7D4F"/>
    <w:rsid w:val="00A87C0B"/>
    <w:rsid w:val="00C22461"/>
    <w:rsid w:val="00E6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283C703-7281-408F-B143-67377B21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33A3F"/>
    <w:pPr>
      <w:overflowPunct w:val="0"/>
      <w:autoSpaceDE w:val="0"/>
      <w:autoSpaceDN w:val="0"/>
      <w:adjustRightInd w:val="0"/>
      <w:textAlignment w:val="baseline"/>
    </w:pPr>
    <w:rPr>
      <w:rFonts w:ascii="Roman 10cpi" w:hAnsi="Roman 10cp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rsid w:val="00133A3F"/>
    <w:pPr>
      <w:spacing w:line="720" w:lineRule="auto"/>
      <w:jc w:val="both"/>
    </w:pPr>
    <w:rPr>
      <w:rFonts w:ascii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Roman 10cpi" w:hAnsi="Roman 10cpi"/>
    </w:rPr>
  </w:style>
  <w:style w:type="paragraph" w:styleId="Testofumetto">
    <w:name w:val="Balloon Text"/>
    <w:basedOn w:val="Normale"/>
    <w:link w:val="TestofumettoCarattere"/>
    <w:uiPriority w:val="99"/>
    <w:rsid w:val="00A87C0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A87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richiesta_autorizz_libera_profess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richiesta_autorizz_libera_professione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Autorizzazione alla libera professione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alla libera professione</dc:title>
  <dc:subject/>
  <dc:creator>DSGA</dc:creator>
  <cp:keywords/>
  <dc:description/>
  <cp:lastModifiedBy>DSGA</cp:lastModifiedBy>
  <cp:revision>1</cp:revision>
  <cp:lastPrinted>2023-02-28T09:37:00Z</cp:lastPrinted>
  <dcterms:created xsi:type="dcterms:W3CDTF">2026-09-08T07:53:00Z</dcterms:created>
  <dcterms:modified xsi:type="dcterms:W3CDTF">2026-09-08T07:54:00Z</dcterms:modified>
</cp:coreProperties>
</file>